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bookmarkStart w:id="0" w:name="_GoBack"/>
      <w:bookmarkEnd w:id="0"/>
      <w:r>
        <w:rPr>
          <w:rFonts w:ascii="Garamond" w:eastAsia="Times New Roman" w:hAnsi="Garamond" w:cs="Times New Roman"/>
          <w:lang w:eastAsia="ar-SA"/>
        </w:rPr>
        <w:t>Załącznik nr 7 do SWZ</w:t>
      </w:r>
    </w:p>
    <w:p w:rsidR="00204E0F" w:rsidRDefault="00FE457E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ZZP.271.3.1.2021.AK</w:t>
      </w:r>
    </w:p>
    <w:p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:rsidR="00204E0F" w:rsidRDefault="00FE457E">
      <w:pPr>
        <w:pStyle w:val="Standard"/>
        <w:ind w:left="5954"/>
      </w:pPr>
      <w:r>
        <w:t>GMINA OZIMEK</w:t>
      </w:r>
    </w:p>
    <w:p w:rsidR="00204E0F" w:rsidRDefault="00FE457E">
      <w:pPr>
        <w:pStyle w:val="Standard"/>
        <w:ind w:left="5954"/>
      </w:pPr>
      <w:r>
        <w:t>Urząd Gminy i Miasta</w:t>
      </w:r>
    </w:p>
    <w:p w:rsidR="00204E0F" w:rsidRDefault="00FE457E">
      <w:pPr>
        <w:pStyle w:val="Standard"/>
        <w:ind w:left="5954"/>
      </w:pPr>
      <w:r>
        <w:t>46-040 Ozimek</w:t>
      </w:r>
    </w:p>
    <w:p w:rsidR="00204E0F" w:rsidRDefault="00FE457E">
      <w:pPr>
        <w:pStyle w:val="Standard"/>
        <w:ind w:left="5954"/>
      </w:pPr>
      <w:r>
        <w:t>Ul. ks. Jana Dzierżona 4 B</w:t>
      </w:r>
    </w:p>
    <w:p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:rsidR="00204E0F" w:rsidRDefault="00204E0F">
      <w:pPr>
        <w:rPr>
          <w:b/>
          <w:bCs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  <w:t>Oświadczenie o przynależności lub braku przynależności do tej samej grupy</w:t>
      </w:r>
      <w:r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  <w:t xml:space="preserve"> kapitałowej o której mowa w art. 108 ust.1 pkt. 5 Ustawy Pzp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Przystępując do udziału w postępowaniu o udzielenie zamówienia publicznego pn.: </w:t>
      </w:r>
    </w:p>
    <w:p w:rsidR="00204E0F" w:rsidRDefault="00FE457E">
      <w:pPr>
        <w:pStyle w:val="Standard"/>
        <w:ind w:left="567" w:hanging="567"/>
        <w:jc w:val="center"/>
      </w:pPr>
      <w:r>
        <w:rPr>
          <w:rFonts w:cs="Calibri"/>
          <w:b/>
        </w:rPr>
        <w:t>Budowa filii żłobka samorządowego w Ozimku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jako wykonawca:</w:t>
      </w:r>
    </w:p>
    <w:p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nie 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do grupy kapitałowej**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, w rozumieniu ustawy z dnia 16 lutego 2007r. o ochronie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konkurencji i konsumentów (Dz. U. Nr 50 poz. 331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</w:t>
      </w:r>
    </w:p>
    <w:p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do grupy kapitałowej**, w rozumieniu ustawy z dnia 16 lutego 2007r. o ochronie konkurencji i konsumentów (Dz. U. Nr 50 poz. 331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zm.), w której skład wchodzą następujące podmioty: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1)………………………………………………………………………………………………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2)………………………………………………………………………………………………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</w:pPr>
      <w:r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  <w:t>( lub lista w załączeniu)</w:t>
      </w:r>
    </w:p>
    <w:p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21"/>
          <w:szCs w:val="21"/>
          <w:lang w:bidi="ar-SA"/>
        </w:rPr>
        <w:t xml:space="preserve">W przypadku przynależności do tej samej grupy kapitałowej wykonawca wraz z oświadczeniem </w:t>
      </w:r>
      <w:r>
        <w:rPr>
          <w:rFonts w:ascii="CIDFont+F4" w:hAnsi="CIDFont+F4" w:cs="CIDFont+F4"/>
          <w:color w:val="000000"/>
          <w:kern w:val="0"/>
          <w:sz w:val="21"/>
          <w:szCs w:val="21"/>
          <w:lang w:bidi="ar-SA"/>
        </w:rPr>
        <w:t xml:space="preserve">składa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dokumenty lub informacje potwierdzające przygotowanie oferty, niezależnie od innego wykonawcy należącego do tej samej grupy kapitałowej 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wszystkie informacje podane w powyższych oświadczeniach są aktualne i zgodne z prawdą oraz został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y przedstawione z pełną świadomością konsekwencji wprowadzenia zamawiającego w błąd przy przedstawianiu informacji.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ind w:left="5245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......................................................</w:t>
      </w:r>
    </w:p>
    <w:p w:rsidR="00204E0F" w:rsidRDefault="00FE457E">
      <w:pPr>
        <w:widowControl/>
        <w:suppressAutoHyphens w:val="0"/>
        <w:autoSpaceDE w:val="0"/>
        <w:ind w:left="5812"/>
        <w:textAlignment w:val="auto"/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</w:pPr>
      <w:r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  <w:t>(miejscowość i data )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……………………………………………………………………………………………………………………………….…….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 xml:space="preserve"> </w:t>
      </w: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Nazwa(y) Wykonawcy(ów)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Imię i nazwisko osoby(osób) upoważnionej(</w:t>
      </w:r>
      <w:proofErr w:type="spellStart"/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nych</w:t>
      </w:r>
      <w:proofErr w:type="spellEnd"/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) do podpisania niniejszej oferty w imieniu Wykonawcy(ów)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 xml:space="preserve">elektronicznym, podpisem zaufanym lub </w:t>
      </w: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podpisem osobistym.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>Uwaga</w:t>
      </w:r>
    </w:p>
    <w:p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7"/>
          <w:szCs w:val="17"/>
          <w:lang w:bidi="ar-SA"/>
        </w:rPr>
        <w:t>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niepotrzebne skreślić</w:t>
      </w:r>
    </w:p>
    <w:p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6"/>
          <w:szCs w:val="16"/>
          <w:lang w:bidi="ar-SA"/>
        </w:rPr>
        <w:t>**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zgodnie z art. 4 pkt. 14 ustawy z dnia 16 lutego 2007r. o ochronie konkurencji i konsumentów (Dz. U. Nr 50, poz. 331, z późn. zm.)przez grupę kapitałową rozumie się wszystkich przedsiębiorców, którzy są ko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ntrolowani w sposób bezpośredni lub pośredni przez jednego przedsiębiorcę, w tym również tego przedsiębiorcę.</w:t>
      </w:r>
    </w:p>
    <w:sectPr w:rsidR="00204E0F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E457E">
      <w:r>
        <w:separator/>
      </w:r>
    </w:p>
  </w:endnote>
  <w:endnote w:type="continuationSeparator" w:id="0">
    <w:p w:rsidR="00000000" w:rsidRDefault="00FE4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Times New Roman"/>
    <w:charset w:val="00"/>
    <w:family w:val="auto"/>
    <w:pitch w:val="default"/>
  </w:font>
  <w:font w:name="CIDFont+F4">
    <w:altName w:val="Times New Roman"/>
    <w:charset w:val="00"/>
    <w:family w:val="auto"/>
    <w:pitch w:val="default"/>
  </w:font>
  <w:font w:name="CIDFont+F12">
    <w:altName w:val="Times New Roman"/>
    <w:charset w:val="00"/>
    <w:family w:val="auto"/>
    <w:pitch w:val="default"/>
  </w:font>
  <w:font w:name="CIDFont+F13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E457E">
      <w:r>
        <w:rPr>
          <w:color w:val="000000"/>
        </w:rPr>
        <w:separator/>
      </w:r>
    </w:p>
  </w:footnote>
  <w:footnote w:type="continuationSeparator" w:id="0">
    <w:p w:rsidR="00000000" w:rsidRDefault="00FE4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3E5" w:rsidRDefault="00FE457E">
    <w:pPr>
      <w:pStyle w:val="Nagwek"/>
      <w:ind w:left="567"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</w:r>
    <w:r>
      <w:rPr>
        <w:sz w:val="18"/>
        <w:szCs w:val="18"/>
      </w:rPr>
      <w:t>siedziba: Urząd Gminy i Miasta w Ozimku</w:t>
    </w:r>
  </w:p>
  <w:p w:rsidR="00B703E5" w:rsidRDefault="00FE457E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46 – 040 Ozimek</w:t>
    </w:r>
  </w:p>
  <w:p w:rsidR="00B703E5" w:rsidRDefault="00FE457E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04E0F"/>
    <w:rsid w:val="00204E0F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2</cp:revision>
  <cp:lastPrinted>2020-12-08T10:09:00Z</cp:lastPrinted>
  <dcterms:created xsi:type="dcterms:W3CDTF">2021-03-15T15:44:00Z</dcterms:created>
  <dcterms:modified xsi:type="dcterms:W3CDTF">2021-03-15T15:44:00Z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